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5BFA2" w14:textId="77777777" w:rsidR="002158D6" w:rsidRDefault="00600321" w:rsidP="002158D6">
      <w:pPr>
        <w:pStyle w:val="Adresseexpditeur"/>
      </w:pPr>
      <w:r>
        <w:rPr>
          <w:rFonts w:ascii="Old English Text MT" w:hAnsi="Old English Text MT"/>
          <w:noProof/>
          <w:szCs w:val="28"/>
        </w:rPr>
        <w:object w:dxaOrig="1440" w:dyaOrig="1440" w14:anchorId="3EFB50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margin-left:-18pt;margin-top:-8.15pt;width:111.1pt;height:107pt;z-index:3;mso-wrap-edited:f;mso-width-percent:0;mso-height-percent:0;mso-width-percent:0;mso-height-percent:0">
            <v:imagedata r:id="rId5" o:title="" gain="79922f" blacklevel="11796f"/>
            <w10:wrap type="square"/>
          </v:shape>
          <o:OLEObject Type="Embed" ProgID="MSPhotoEd.3" ShapeID="_x0000_s1027" DrawAspect="Content" ObjectID="_1812355325" r:id="rId6"/>
        </w:object>
      </w:r>
      <w:r>
        <w:rPr>
          <w:rFonts w:ascii="Old English Text MT" w:hAnsi="Old English Text MT"/>
          <w:noProof/>
          <w:szCs w:val="28"/>
        </w:rPr>
        <w:object w:dxaOrig="1440" w:dyaOrig="1440" w14:anchorId="4A599988">
          <v:shape id="_x0000_s1026" type="#_x0000_t75" alt="" style="position:absolute;margin-left:-14.15pt;margin-top:-1.7pt;width:97.25pt;height:93.65pt;z-index:2;mso-wrap-edited:f;mso-width-percent:0;mso-height-percent:0;mso-width-percent:0;mso-height-percent:0">
            <v:imagedata r:id="rId5" o:title="" gain="79922f" blacklevel="11796f"/>
            <w10:wrap type="square"/>
          </v:shape>
          <o:OLEObject Type="Embed" ProgID="MSPhotoEd.3" ShapeID="_x0000_s1026" DrawAspect="Content" ObjectID="_1812355324" r:id="rId7"/>
        </w:object>
      </w:r>
    </w:p>
    <w:p w14:paraId="0FCB9037" w14:textId="6B33D068" w:rsidR="005679FD" w:rsidRPr="005679FD" w:rsidRDefault="00C875AA" w:rsidP="005679FD">
      <w:pPr>
        <w:pStyle w:val="NormalWeb"/>
        <w:spacing w:before="0" w:beforeAutospacing="0" w:after="0" w:afterAutospacing="0"/>
        <w:ind w:left="3540" w:firstLine="708"/>
        <w:rPr>
          <w:rFonts w:ascii="Calibri" w:hAnsi="Calibri" w:cs="Calibri"/>
          <w:color w:val="000000"/>
        </w:rPr>
      </w:pPr>
      <w:r w:rsidRPr="00645ACB">
        <w:rPr>
          <w:rFonts w:ascii="Old English Text MT" w:hAnsi="Old English Text MT"/>
          <w:szCs w:val="28"/>
        </w:rPr>
        <w:tab/>
      </w:r>
      <w:r w:rsidRPr="00645ACB">
        <w:rPr>
          <w:rFonts w:ascii="Old English Text MT" w:hAnsi="Old English Text MT"/>
          <w:szCs w:val="28"/>
        </w:rPr>
        <w:tab/>
      </w:r>
      <w:r w:rsidR="005679FD" w:rsidRPr="005679FD">
        <w:rPr>
          <w:rFonts w:ascii="Calibri" w:hAnsi="Calibri" w:cs="Calibri"/>
          <w:color w:val="000000"/>
        </w:rPr>
        <w:t xml:space="preserve"> </w:t>
      </w:r>
    </w:p>
    <w:p w14:paraId="222A1662" w14:textId="340D1172" w:rsidR="005679FD" w:rsidRDefault="005679FD" w:rsidP="00B24A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32"/>
          <w:szCs w:val="32"/>
        </w:rPr>
      </w:pPr>
      <w:bookmarkStart w:id="0" w:name="_Hlk84007287"/>
    </w:p>
    <w:p w14:paraId="5D0D154F" w14:textId="4E2ECFF9" w:rsidR="000E3102" w:rsidRPr="00B24A09" w:rsidRDefault="005B2771" w:rsidP="000E3102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24A09">
        <w:rPr>
          <w:rFonts w:ascii="Calibri" w:hAnsi="Calibri" w:cs="Calibri"/>
          <w:b/>
          <w:bCs/>
          <w:color w:val="000000"/>
          <w:sz w:val="32"/>
          <w:szCs w:val="32"/>
        </w:rPr>
        <w:t>Initiation chrétienne</w:t>
      </w:r>
      <w:r w:rsidR="006E027B" w:rsidRPr="00B24A09"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 w:rsidRPr="00B24A09">
        <w:rPr>
          <w:rFonts w:ascii="Calibri" w:hAnsi="Calibri" w:cs="Calibri"/>
          <w:b/>
          <w:bCs/>
          <w:color w:val="000000"/>
          <w:sz w:val="32"/>
          <w:szCs w:val="32"/>
        </w:rPr>
        <w:t>202</w:t>
      </w:r>
      <w:r w:rsidR="007C4DF0">
        <w:rPr>
          <w:rFonts w:ascii="Calibri" w:hAnsi="Calibri" w:cs="Calibri"/>
          <w:b/>
          <w:bCs/>
          <w:color w:val="000000"/>
          <w:sz w:val="32"/>
          <w:szCs w:val="32"/>
        </w:rPr>
        <w:t>5-2026</w:t>
      </w:r>
    </w:p>
    <w:p w14:paraId="089F69D0" w14:textId="00E6501A" w:rsidR="005679FD" w:rsidRDefault="005679FD" w:rsidP="000E3102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5679FD">
        <w:rPr>
          <w:rFonts w:ascii="Calibri" w:hAnsi="Calibri" w:cs="Calibri"/>
          <w:color w:val="000000"/>
          <w:sz w:val="28"/>
          <w:szCs w:val="28"/>
        </w:rPr>
        <w:t>PAROISSE NOTRE-DAME-DE-GRÂCE</w:t>
      </w:r>
    </w:p>
    <w:p w14:paraId="02CB1A22" w14:textId="6CF76D95" w:rsidR="00B24A09" w:rsidRPr="00B24A09" w:rsidRDefault="00B24A09" w:rsidP="000E3102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8"/>
          <w:szCs w:val="28"/>
        </w:rPr>
      </w:pPr>
      <w:r w:rsidRPr="00B24A09">
        <w:rPr>
          <w:rFonts w:ascii="Calibri" w:hAnsi="Calibri" w:cs="Calibri"/>
          <w:b/>
          <w:bCs/>
          <w:color w:val="000000"/>
          <w:sz w:val="28"/>
          <w:szCs w:val="28"/>
        </w:rPr>
        <w:t>Formulaire d’inscription</w:t>
      </w:r>
    </w:p>
    <w:p w14:paraId="0172BC20" w14:textId="32BB4039" w:rsidR="000E3102" w:rsidRPr="00B24A09" w:rsidRDefault="005679FD" w:rsidP="00A35512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u w:val="single"/>
        </w:rPr>
      </w:pPr>
      <w:r w:rsidRPr="00B24A09">
        <w:rPr>
          <w:rFonts w:ascii="Calibri" w:hAnsi="Calibri" w:cs="Calibri"/>
          <w:b/>
          <w:bCs/>
          <w:color w:val="000000"/>
        </w:rPr>
        <w:tab/>
      </w:r>
      <w:r w:rsidR="00B24A09" w:rsidRPr="00B24A09">
        <w:rPr>
          <w:rFonts w:ascii="Calibri" w:hAnsi="Calibri" w:cs="Calibri"/>
          <w:b/>
          <w:bCs/>
          <w:color w:val="000000"/>
        </w:rPr>
        <w:t xml:space="preserve">À faire parvenir avant le </w:t>
      </w:r>
      <w:proofErr w:type="gramStart"/>
      <w:r w:rsidR="00B24A09" w:rsidRPr="00B24A09">
        <w:rPr>
          <w:rFonts w:ascii="Calibri" w:hAnsi="Calibri" w:cs="Calibri"/>
          <w:b/>
          <w:bCs/>
          <w:color w:val="000000"/>
        </w:rPr>
        <w:t>2</w:t>
      </w:r>
      <w:r w:rsidR="007C4DF0">
        <w:rPr>
          <w:rFonts w:ascii="Calibri" w:hAnsi="Calibri" w:cs="Calibri"/>
          <w:b/>
          <w:bCs/>
          <w:color w:val="000000"/>
        </w:rPr>
        <w:t>2</w:t>
      </w:r>
      <w:r w:rsidR="00B24A09" w:rsidRPr="00B24A09">
        <w:rPr>
          <w:rFonts w:ascii="Calibri" w:hAnsi="Calibri" w:cs="Calibri"/>
          <w:b/>
          <w:bCs/>
          <w:color w:val="000000"/>
        </w:rPr>
        <w:t xml:space="preserve"> </w:t>
      </w:r>
      <w:r w:rsidR="005B2771" w:rsidRPr="00B24A09">
        <w:rPr>
          <w:rFonts w:ascii="Calibri" w:hAnsi="Calibri" w:cs="Calibri"/>
          <w:b/>
          <w:bCs/>
          <w:color w:val="000000"/>
        </w:rPr>
        <w:t xml:space="preserve"> septembre</w:t>
      </w:r>
      <w:proofErr w:type="gramEnd"/>
      <w:r w:rsidR="005B2771" w:rsidRPr="00B24A09">
        <w:rPr>
          <w:rFonts w:ascii="Calibri" w:hAnsi="Calibri" w:cs="Calibri"/>
          <w:b/>
          <w:bCs/>
          <w:color w:val="000000"/>
        </w:rPr>
        <w:t xml:space="preserve"> </w:t>
      </w:r>
      <w:r w:rsidR="005157DA" w:rsidRPr="00B24A09">
        <w:rPr>
          <w:rFonts w:ascii="Calibri" w:hAnsi="Calibri" w:cs="Calibri"/>
          <w:b/>
          <w:bCs/>
          <w:color w:val="000000"/>
        </w:rPr>
        <w:t>202</w:t>
      </w:r>
      <w:r w:rsidR="007C4DF0">
        <w:rPr>
          <w:rFonts w:ascii="Calibri" w:hAnsi="Calibri" w:cs="Calibri"/>
          <w:b/>
          <w:bCs/>
          <w:color w:val="000000"/>
        </w:rPr>
        <w:t>5</w:t>
      </w:r>
    </w:p>
    <w:p w14:paraId="29A7D01F" w14:textId="6B455210" w:rsidR="000E3102" w:rsidRPr="005679FD" w:rsidRDefault="000E3102" w:rsidP="000E3102">
      <w:pPr>
        <w:spacing w:after="240"/>
        <w:rPr>
          <w:rFonts w:ascii="Calibri" w:hAnsi="Calibri" w:cs="Calibri"/>
        </w:rPr>
      </w:pPr>
      <w:r w:rsidRPr="005679FD">
        <w:rPr>
          <w:rFonts w:ascii="Calibri" w:hAnsi="Calibri" w:cs="Calibri"/>
        </w:rPr>
        <w:br/>
      </w:r>
    </w:p>
    <w:p w14:paraId="16CD73A8" w14:textId="77777777" w:rsidR="005679FD" w:rsidRPr="009D4031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  <w:r w:rsidRPr="009D4031">
        <w:rPr>
          <w:rFonts w:ascii="Calibri" w:hAnsi="Calibri" w:cs="Calibri"/>
          <w:b/>
          <w:bCs/>
          <w:color w:val="000000"/>
        </w:rPr>
        <w:t>Information sur votre enfant</w:t>
      </w:r>
    </w:p>
    <w:p w14:paraId="7630C28A" w14:textId="290890BD" w:rsidR="005679FD" w:rsidRPr="005679FD" w:rsidRDefault="000E3102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proofErr w:type="gramStart"/>
      <w:r w:rsidRPr="005679FD">
        <w:rPr>
          <w:rFonts w:ascii="Calibri" w:hAnsi="Calibri" w:cs="Calibri"/>
          <w:color w:val="000000"/>
        </w:rPr>
        <w:t>Nom  :</w:t>
      </w:r>
      <w:proofErr w:type="gramEnd"/>
      <w:r w:rsidRPr="005679FD">
        <w:rPr>
          <w:rFonts w:ascii="Calibri" w:hAnsi="Calibri" w:cs="Calibri"/>
          <w:color w:val="000000"/>
        </w:rPr>
        <w:t> </w:t>
      </w:r>
      <w:r w:rsidR="005679FD" w:rsidRPr="005679FD">
        <w:rPr>
          <w:rFonts w:ascii="Calibri" w:hAnsi="Calibri" w:cs="Calibri"/>
          <w:color w:val="000000"/>
        </w:rPr>
        <w:t xml:space="preserve">  </w:t>
      </w:r>
      <w:r w:rsidRPr="005679FD">
        <w:rPr>
          <w:rFonts w:ascii="Calibri" w:hAnsi="Calibri" w:cs="Calibri"/>
          <w:color w:val="000000"/>
        </w:rPr>
        <w:t xml:space="preserve">………...……………………………… </w:t>
      </w:r>
    </w:p>
    <w:p w14:paraId="25E80D75" w14:textId="22A54349" w:rsidR="000E3102" w:rsidRPr="005679FD" w:rsidRDefault="000E3102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>Prénom :</w:t>
      </w:r>
      <w:r w:rsidR="005679FD" w:rsidRPr="005679FD">
        <w:rPr>
          <w:rFonts w:ascii="Calibri" w:hAnsi="Calibri" w:cs="Calibri"/>
          <w:color w:val="000000"/>
        </w:rPr>
        <w:t xml:space="preserve">  </w:t>
      </w:r>
      <w:r w:rsidRPr="005679FD">
        <w:rPr>
          <w:rFonts w:ascii="Calibri" w:hAnsi="Calibri" w:cs="Calibri"/>
          <w:color w:val="000000"/>
        </w:rPr>
        <w:t>……………………………………</w:t>
      </w:r>
      <w:r w:rsidR="00D16502" w:rsidRPr="005679FD">
        <w:rPr>
          <w:rFonts w:ascii="Calibri" w:hAnsi="Calibri" w:cs="Calibri"/>
          <w:color w:val="000000"/>
        </w:rPr>
        <w:t>………...</w:t>
      </w:r>
    </w:p>
    <w:p w14:paraId="5A95C3C3" w14:textId="77777777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67ED2FC2" w14:textId="58934C3D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>Date de Naissance :</w:t>
      </w:r>
      <w:r w:rsidR="00B24A09">
        <w:rPr>
          <w:rFonts w:ascii="Calibri" w:hAnsi="Calibri" w:cs="Calibri"/>
          <w:color w:val="000000"/>
        </w:rPr>
        <w:t xml:space="preserve"> ……………………………</w:t>
      </w:r>
      <w:proofErr w:type="gramStart"/>
      <w:r w:rsidR="00B24A09">
        <w:rPr>
          <w:rFonts w:ascii="Calibri" w:hAnsi="Calibri" w:cs="Calibri"/>
          <w:color w:val="000000"/>
        </w:rPr>
        <w:t>…….</w:t>
      </w:r>
      <w:proofErr w:type="gramEnd"/>
      <w:r w:rsidR="00B24A09">
        <w:rPr>
          <w:rFonts w:ascii="Calibri" w:hAnsi="Calibri" w:cs="Calibri"/>
          <w:color w:val="000000"/>
        </w:rPr>
        <w:t>.</w:t>
      </w:r>
    </w:p>
    <w:p w14:paraId="6A22EE27" w14:textId="665C9B3B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>Votre enfant est-il baptisé :</w:t>
      </w:r>
      <w:r w:rsidR="00B24A09">
        <w:rPr>
          <w:rFonts w:ascii="Calibri" w:hAnsi="Calibri" w:cs="Calibri"/>
          <w:color w:val="000000"/>
        </w:rPr>
        <w:t xml:space="preserve"> ……………………….</w:t>
      </w:r>
    </w:p>
    <w:p w14:paraId="6E8E28D1" w14:textId="6472B715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 xml:space="preserve">Si oui dans quelle paroisse a eu lieu son </w:t>
      </w:r>
      <w:proofErr w:type="spellStart"/>
      <w:r w:rsidRPr="005679FD">
        <w:rPr>
          <w:rFonts w:ascii="Calibri" w:hAnsi="Calibri" w:cs="Calibri"/>
          <w:color w:val="000000"/>
        </w:rPr>
        <w:t>baptème</w:t>
      </w:r>
      <w:proofErr w:type="spellEnd"/>
      <w:r w:rsidRPr="005679FD">
        <w:rPr>
          <w:rFonts w:ascii="Calibri" w:hAnsi="Calibri" w:cs="Calibri"/>
          <w:color w:val="000000"/>
        </w:rPr>
        <w:t> :</w:t>
      </w:r>
      <w:r w:rsidR="00B24A09">
        <w:rPr>
          <w:rFonts w:ascii="Calibri" w:hAnsi="Calibri" w:cs="Calibri"/>
          <w:color w:val="000000"/>
        </w:rPr>
        <w:t xml:space="preserve"> …………………………………</w:t>
      </w:r>
    </w:p>
    <w:p w14:paraId="0ABF32A1" w14:textId="77777777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45EBE127" w14:textId="5DAAC3E7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>Votre enfant a-t-il fait sa première communion :</w:t>
      </w:r>
      <w:r w:rsidR="00B24A09">
        <w:rPr>
          <w:rFonts w:ascii="Calibri" w:hAnsi="Calibri" w:cs="Calibri"/>
          <w:color w:val="000000"/>
        </w:rPr>
        <w:t xml:space="preserve"> ………………………</w:t>
      </w:r>
    </w:p>
    <w:p w14:paraId="749CA0CD" w14:textId="7371A224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>Si oui, à quelle paroisse :</w:t>
      </w:r>
      <w:r w:rsidR="00B24A09">
        <w:rPr>
          <w:rFonts w:ascii="Calibri" w:hAnsi="Calibri" w:cs="Calibri"/>
          <w:color w:val="000000"/>
        </w:rPr>
        <w:t xml:space="preserve"> ……………………………………………………………</w:t>
      </w:r>
      <w:proofErr w:type="gramStart"/>
      <w:r w:rsidR="00B24A09">
        <w:rPr>
          <w:rFonts w:ascii="Calibri" w:hAnsi="Calibri" w:cs="Calibri"/>
          <w:color w:val="000000"/>
        </w:rPr>
        <w:t>…….</w:t>
      </w:r>
      <w:proofErr w:type="gramEnd"/>
      <w:r w:rsidR="00B24A09">
        <w:rPr>
          <w:rFonts w:ascii="Calibri" w:hAnsi="Calibri" w:cs="Calibri"/>
          <w:color w:val="000000"/>
        </w:rPr>
        <w:t>.</w:t>
      </w:r>
    </w:p>
    <w:p w14:paraId="22CCED68" w14:textId="7276145B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>À quelle date :</w:t>
      </w:r>
      <w:r w:rsidR="00B24A09">
        <w:rPr>
          <w:rFonts w:ascii="Calibri" w:hAnsi="Calibri" w:cs="Calibri"/>
          <w:color w:val="000000"/>
        </w:rPr>
        <w:t xml:space="preserve"> ……………………………</w:t>
      </w:r>
    </w:p>
    <w:p w14:paraId="6CFB71A2" w14:textId="77777777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A268C70" w14:textId="104A72F0" w:rsidR="005679FD" w:rsidRPr="005679FD" w:rsidRDefault="005679FD" w:rsidP="000E310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>Votre enfant est scolarisé à l’école</w:t>
      </w:r>
      <w:proofErr w:type="gramStart"/>
      <w:r w:rsidRPr="005679FD">
        <w:rPr>
          <w:rFonts w:ascii="Calibri" w:hAnsi="Calibri" w:cs="Calibri"/>
          <w:color w:val="000000"/>
        </w:rPr>
        <w:t> :</w:t>
      </w:r>
      <w:r w:rsidR="00B24A09">
        <w:rPr>
          <w:rFonts w:ascii="Calibri" w:hAnsi="Calibri" w:cs="Calibri"/>
          <w:color w:val="000000"/>
        </w:rPr>
        <w:t>…</w:t>
      </w:r>
      <w:proofErr w:type="gramEnd"/>
      <w:r w:rsidR="00B24A09">
        <w:rPr>
          <w:rFonts w:ascii="Calibri" w:hAnsi="Calibri" w:cs="Calibri"/>
          <w:color w:val="000000"/>
        </w:rPr>
        <w:t>……………………………………………………</w:t>
      </w:r>
      <w:proofErr w:type="gramStart"/>
      <w:r w:rsidR="00B24A09">
        <w:rPr>
          <w:rFonts w:ascii="Calibri" w:hAnsi="Calibri" w:cs="Calibri"/>
          <w:color w:val="000000"/>
        </w:rPr>
        <w:t>…….</w:t>
      </w:r>
      <w:proofErr w:type="gramEnd"/>
      <w:r w:rsidR="00B24A09">
        <w:rPr>
          <w:rFonts w:ascii="Calibri" w:hAnsi="Calibri" w:cs="Calibri"/>
          <w:color w:val="000000"/>
        </w:rPr>
        <w:t>.</w:t>
      </w:r>
    </w:p>
    <w:p w14:paraId="1B2F0B7F" w14:textId="47ED1ADB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>En classe</w:t>
      </w:r>
      <w:proofErr w:type="gramStart"/>
      <w:r w:rsidRPr="005679FD">
        <w:rPr>
          <w:rFonts w:ascii="Calibri" w:hAnsi="Calibri" w:cs="Calibri"/>
          <w:color w:val="000000"/>
        </w:rPr>
        <w:t> :</w:t>
      </w:r>
      <w:r w:rsidR="00B24A09">
        <w:rPr>
          <w:rFonts w:ascii="Calibri" w:hAnsi="Calibri" w:cs="Calibri"/>
          <w:color w:val="000000"/>
        </w:rPr>
        <w:t>…</w:t>
      </w:r>
      <w:proofErr w:type="gramEnd"/>
      <w:r w:rsidR="00B24A09">
        <w:rPr>
          <w:rFonts w:ascii="Calibri" w:hAnsi="Calibri" w:cs="Calibri"/>
          <w:color w:val="000000"/>
        </w:rPr>
        <w:t>………</w:t>
      </w:r>
      <w:proofErr w:type="gramStart"/>
      <w:r w:rsidR="00B24A09">
        <w:rPr>
          <w:rFonts w:ascii="Calibri" w:hAnsi="Calibri" w:cs="Calibri"/>
          <w:color w:val="000000"/>
        </w:rPr>
        <w:t>…….</w:t>
      </w:r>
      <w:proofErr w:type="gramEnd"/>
      <w:r w:rsidR="00B24A09">
        <w:rPr>
          <w:rFonts w:ascii="Calibri" w:hAnsi="Calibri" w:cs="Calibri"/>
          <w:color w:val="000000"/>
        </w:rPr>
        <w:t>.</w:t>
      </w:r>
    </w:p>
    <w:p w14:paraId="00DF70FE" w14:textId="77777777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14:paraId="38BFD48A" w14:textId="1FCE7F72" w:rsidR="005679FD" w:rsidRPr="009D4031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</w:rPr>
      </w:pPr>
      <w:r w:rsidRPr="009D4031">
        <w:rPr>
          <w:rFonts w:ascii="Calibri" w:hAnsi="Calibri" w:cs="Calibri"/>
          <w:b/>
          <w:bCs/>
        </w:rPr>
        <w:t>Information sur les parents</w:t>
      </w:r>
    </w:p>
    <w:p w14:paraId="0F7E3107" w14:textId="0A16E1F0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La mère</w:t>
      </w:r>
      <w:r w:rsidR="00B24A09">
        <w:rPr>
          <w:rFonts w:ascii="Calibri" w:hAnsi="Calibri" w:cs="Calibri"/>
        </w:rPr>
        <w:t> :</w:t>
      </w:r>
    </w:p>
    <w:p w14:paraId="41784248" w14:textId="179D59F2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Nom :</w:t>
      </w:r>
      <w:r w:rsidR="00B24A09">
        <w:rPr>
          <w:rFonts w:ascii="Calibri" w:hAnsi="Calibri" w:cs="Calibri"/>
        </w:rPr>
        <w:t xml:space="preserve"> …………………………………………….</w:t>
      </w:r>
    </w:p>
    <w:p w14:paraId="399034B2" w14:textId="4A646B24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Prénom :</w:t>
      </w:r>
      <w:r w:rsidR="00B24A09">
        <w:rPr>
          <w:rFonts w:ascii="Calibri" w:hAnsi="Calibri" w:cs="Calibri"/>
        </w:rPr>
        <w:t xml:space="preserve"> ………………………………………</w:t>
      </w:r>
    </w:p>
    <w:p w14:paraId="24031ACC" w14:textId="43F3DD6C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Téléphone :</w:t>
      </w:r>
      <w:r w:rsidR="00B24A09">
        <w:rPr>
          <w:rFonts w:ascii="Calibri" w:hAnsi="Calibri" w:cs="Calibri"/>
        </w:rPr>
        <w:t xml:space="preserve"> ………………………………</w:t>
      </w:r>
      <w:proofErr w:type="gramStart"/>
      <w:r w:rsidR="00B24A09">
        <w:rPr>
          <w:rFonts w:ascii="Calibri" w:hAnsi="Calibri" w:cs="Calibri"/>
        </w:rPr>
        <w:t>…….</w:t>
      </w:r>
      <w:proofErr w:type="gramEnd"/>
      <w:r w:rsidR="00B24A09">
        <w:rPr>
          <w:rFonts w:ascii="Calibri" w:hAnsi="Calibri" w:cs="Calibri"/>
        </w:rPr>
        <w:t>.</w:t>
      </w:r>
    </w:p>
    <w:p w14:paraId="05F5E275" w14:textId="2FE188D4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Courriel :</w:t>
      </w:r>
      <w:r w:rsidR="00B24A09">
        <w:rPr>
          <w:rFonts w:ascii="Calibri" w:hAnsi="Calibri" w:cs="Calibri"/>
        </w:rPr>
        <w:t xml:space="preserve"> ……………………………………</w:t>
      </w:r>
      <w:proofErr w:type="gramStart"/>
      <w:r w:rsidR="00B24A09">
        <w:rPr>
          <w:rFonts w:ascii="Calibri" w:hAnsi="Calibri" w:cs="Calibri"/>
        </w:rPr>
        <w:t>…….</w:t>
      </w:r>
      <w:proofErr w:type="gramEnd"/>
      <w:r w:rsidR="00B24A09">
        <w:rPr>
          <w:rFonts w:ascii="Calibri" w:hAnsi="Calibri" w:cs="Calibri"/>
        </w:rPr>
        <w:t>.</w:t>
      </w:r>
    </w:p>
    <w:p w14:paraId="7D499414" w14:textId="77777777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14:paraId="699FD905" w14:textId="707BE08D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Père ou autre parent responsable</w:t>
      </w:r>
    </w:p>
    <w:p w14:paraId="6C8AAA16" w14:textId="72479676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Nom :</w:t>
      </w:r>
      <w:r w:rsidR="00B24A09">
        <w:rPr>
          <w:rFonts w:ascii="Calibri" w:hAnsi="Calibri" w:cs="Calibri"/>
        </w:rPr>
        <w:t xml:space="preserve"> …………………………………………</w:t>
      </w:r>
      <w:proofErr w:type="gramStart"/>
      <w:r w:rsidR="00B24A09">
        <w:rPr>
          <w:rFonts w:ascii="Calibri" w:hAnsi="Calibri" w:cs="Calibri"/>
        </w:rPr>
        <w:t>…….</w:t>
      </w:r>
      <w:proofErr w:type="gramEnd"/>
      <w:r w:rsidR="00B24A09">
        <w:rPr>
          <w:rFonts w:ascii="Calibri" w:hAnsi="Calibri" w:cs="Calibri"/>
        </w:rPr>
        <w:t>.</w:t>
      </w:r>
    </w:p>
    <w:p w14:paraId="38963258" w14:textId="010CF7C4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Prénom :</w:t>
      </w:r>
      <w:r w:rsidR="00B24A09">
        <w:rPr>
          <w:rFonts w:ascii="Calibri" w:hAnsi="Calibri" w:cs="Calibri"/>
        </w:rPr>
        <w:t xml:space="preserve"> ……………………………………………</w:t>
      </w:r>
    </w:p>
    <w:p w14:paraId="6C5D6454" w14:textId="3D177610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Téléphone :</w:t>
      </w:r>
      <w:r w:rsidR="00B24A09">
        <w:rPr>
          <w:rFonts w:ascii="Calibri" w:hAnsi="Calibri" w:cs="Calibri"/>
        </w:rPr>
        <w:t xml:space="preserve"> ………………………………………….</w:t>
      </w:r>
    </w:p>
    <w:p w14:paraId="6C857752" w14:textId="13A7E1F2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679FD">
        <w:rPr>
          <w:rFonts w:ascii="Calibri" w:hAnsi="Calibri" w:cs="Calibri"/>
        </w:rPr>
        <w:t>Courriel</w:t>
      </w:r>
      <w:r w:rsidR="00B24A09">
        <w:rPr>
          <w:rFonts w:ascii="Calibri" w:hAnsi="Calibri" w:cs="Calibri"/>
        </w:rPr>
        <w:t> : ………………………………………………</w:t>
      </w:r>
    </w:p>
    <w:p w14:paraId="22623D09" w14:textId="467C764A" w:rsid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14:paraId="72159FC1" w14:textId="373538AD" w:rsidR="007C4DF0" w:rsidRDefault="007C4DF0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</w:rPr>
        <w:t>Votre enfant participera aux rencontres :</w:t>
      </w:r>
    </w:p>
    <w:p w14:paraId="22E4ED14" w14:textId="268899FD" w:rsidR="007C4DF0" w:rsidRDefault="007C4DF0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</w:rPr>
        <w:t>Le vendredi à 19h 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</w:t>
      </w:r>
    </w:p>
    <w:p w14:paraId="782C519F" w14:textId="36561007" w:rsidR="007C4DF0" w:rsidRPr="005679FD" w:rsidRDefault="007C4DF0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</w:rPr>
        <w:t>Le dimanche à 11h …………….</w:t>
      </w:r>
    </w:p>
    <w:p w14:paraId="4A82628A" w14:textId="77777777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14:paraId="2F5FC92A" w14:textId="77777777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14:paraId="41860BB0" w14:textId="77777777" w:rsidR="007C4DF0" w:rsidRDefault="005679FD" w:rsidP="005679FD">
      <w:pPr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 xml:space="preserve">Pour régler les frais de 95$ par inscription, veuillez rédiger le chèque au nom de : </w:t>
      </w:r>
    </w:p>
    <w:p w14:paraId="4AE3B6EC" w14:textId="618835D5" w:rsidR="005679FD" w:rsidRPr="00B24A09" w:rsidRDefault="005679FD" w:rsidP="005679FD">
      <w:pPr>
        <w:rPr>
          <w:rFonts w:ascii="Calibri" w:hAnsi="Calibri" w:cs="Calibri"/>
          <w:color w:val="000000"/>
        </w:rPr>
      </w:pPr>
      <w:r w:rsidRPr="005679FD">
        <w:rPr>
          <w:rFonts w:ascii="Calibri" w:hAnsi="Calibri" w:cs="Calibri"/>
          <w:color w:val="000000"/>
        </w:rPr>
        <w:t>Paroisse Notre-Dame-de-Grâce.</w:t>
      </w:r>
      <w:r w:rsidR="00B24A09">
        <w:rPr>
          <w:rFonts w:ascii="Calibri" w:hAnsi="Calibri" w:cs="Calibri"/>
          <w:color w:val="000000"/>
        </w:rPr>
        <w:t xml:space="preserve"> </w:t>
      </w:r>
      <w:r w:rsidRPr="005679FD">
        <w:rPr>
          <w:rFonts w:ascii="Calibri" w:hAnsi="Calibri" w:cs="Calibri"/>
          <w:color w:val="000000"/>
        </w:rPr>
        <w:t>Nous</w:t>
      </w:r>
      <w:r w:rsidR="00B24A09">
        <w:rPr>
          <w:rFonts w:ascii="Calibri" w:hAnsi="Calibri" w:cs="Calibri"/>
          <w:color w:val="000000"/>
        </w:rPr>
        <w:t xml:space="preserve"> acceptons</w:t>
      </w:r>
      <w:r w:rsidRPr="005679FD">
        <w:rPr>
          <w:rFonts w:ascii="Calibri" w:hAnsi="Calibri" w:cs="Calibri"/>
          <w:color w:val="000000"/>
        </w:rPr>
        <w:t xml:space="preserve"> aussi l’argent liquide</w:t>
      </w:r>
      <w:r w:rsidR="00B24A09">
        <w:rPr>
          <w:rFonts w:ascii="Calibri" w:hAnsi="Calibri" w:cs="Calibri"/>
          <w:color w:val="000000"/>
        </w:rPr>
        <w:t>.</w:t>
      </w:r>
      <w:r w:rsidRPr="005679FD">
        <w:rPr>
          <w:rFonts w:ascii="Calibri" w:hAnsi="Calibri" w:cs="Calibri"/>
          <w:color w:val="000000"/>
        </w:rPr>
        <w:t xml:space="preserve">        </w:t>
      </w:r>
      <w:r w:rsidRPr="005679FD">
        <w:rPr>
          <w:rFonts w:ascii="Calibri" w:hAnsi="Calibri" w:cs="Calibri"/>
          <w:color w:val="000000"/>
          <w:sz w:val="16"/>
          <w:szCs w:val="16"/>
        </w:rPr>
        <w:t xml:space="preserve">                                </w:t>
      </w:r>
    </w:p>
    <w:p w14:paraId="2975EEBF" w14:textId="77777777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14:paraId="4F734C60" w14:textId="77777777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 Light" w:hAnsi="Calibri Light" w:cs="Calibri Light"/>
        </w:rPr>
      </w:pPr>
    </w:p>
    <w:bookmarkEnd w:id="0"/>
    <w:p w14:paraId="325E6440" w14:textId="77777777" w:rsidR="005679FD" w:rsidRPr="005679FD" w:rsidRDefault="005679FD" w:rsidP="005679FD">
      <w:pPr>
        <w:pStyle w:val="NormalWeb"/>
        <w:spacing w:before="0" w:beforeAutospacing="0" w:after="0" w:afterAutospacing="0"/>
        <w:rPr>
          <w:rFonts w:ascii="Calibri Light" w:hAnsi="Calibri Light" w:cs="Calibri Light"/>
        </w:rPr>
      </w:pPr>
    </w:p>
    <w:sectPr w:rsidR="005679FD" w:rsidRPr="005679FD" w:rsidSect="007646B8">
      <w:pgSz w:w="12240" w:h="15840"/>
      <w:pgMar w:top="630" w:right="162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Old English Text MT">
    <w:panose1 w:val="020B06040202020202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E63BB"/>
    <w:multiLevelType w:val="hybridMultilevel"/>
    <w:tmpl w:val="5F94269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437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192"/>
    <w:rsid w:val="000248CA"/>
    <w:rsid w:val="00030E66"/>
    <w:rsid w:val="000718F4"/>
    <w:rsid w:val="000A4EE0"/>
    <w:rsid w:val="000B3B0E"/>
    <w:rsid w:val="000C3255"/>
    <w:rsid w:val="000D1AF0"/>
    <w:rsid w:val="000D2CAB"/>
    <w:rsid w:val="000E3102"/>
    <w:rsid w:val="000E6026"/>
    <w:rsid w:val="000F23E0"/>
    <w:rsid w:val="00101D7C"/>
    <w:rsid w:val="00130110"/>
    <w:rsid w:val="00161211"/>
    <w:rsid w:val="00164D73"/>
    <w:rsid w:val="00185D6B"/>
    <w:rsid w:val="001A2804"/>
    <w:rsid w:val="001A5AA0"/>
    <w:rsid w:val="001D19A2"/>
    <w:rsid w:val="001D727F"/>
    <w:rsid w:val="001E5C3D"/>
    <w:rsid w:val="00202D86"/>
    <w:rsid w:val="002063C0"/>
    <w:rsid w:val="00206696"/>
    <w:rsid w:val="002158D6"/>
    <w:rsid w:val="0024472C"/>
    <w:rsid w:val="00246E70"/>
    <w:rsid w:val="00262148"/>
    <w:rsid w:val="002A0340"/>
    <w:rsid w:val="002A335B"/>
    <w:rsid w:val="002B08F7"/>
    <w:rsid w:val="002B2116"/>
    <w:rsid w:val="002D612A"/>
    <w:rsid w:val="002E5EE5"/>
    <w:rsid w:val="00316B86"/>
    <w:rsid w:val="00316E03"/>
    <w:rsid w:val="0034253F"/>
    <w:rsid w:val="00354065"/>
    <w:rsid w:val="003A3E9B"/>
    <w:rsid w:val="003C75AC"/>
    <w:rsid w:val="003D3674"/>
    <w:rsid w:val="003F1F8D"/>
    <w:rsid w:val="003F54DF"/>
    <w:rsid w:val="00403855"/>
    <w:rsid w:val="004203C4"/>
    <w:rsid w:val="0042645C"/>
    <w:rsid w:val="004360C1"/>
    <w:rsid w:val="00460675"/>
    <w:rsid w:val="0046446A"/>
    <w:rsid w:val="00472DB0"/>
    <w:rsid w:val="004A1183"/>
    <w:rsid w:val="004A3DC6"/>
    <w:rsid w:val="004A7C20"/>
    <w:rsid w:val="004C0908"/>
    <w:rsid w:val="004C1234"/>
    <w:rsid w:val="004F3C6E"/>
    <w:rsid w:val="00511CE7"/>
    <w:rsid w:val="005157DA"/>
    <w:rsid w:val="00531BEA"/>
    <w:rsid w:val="005376C8"/>
    <w:rsid w:val="00542A68"/>
    <w:rsid w:val="00554C83"/>
    <w:rsid w:val="00563230"/>
    <w:rsid w:val="00566FA4"/>
    <w:rsid w:val="005679FD"/>
    <w:rsid w:val="005B2771"/>
    <w:rsid w:val="005C7AAC"/>
    <w:rsid w:val="005E0137"/>
    <w:rsid w:val="005F3ADF"/>
    <w:rsid w:val="00600321"/>
    <w:rsid w:val="00614E4E"/>
    <w:rsid w:val="00625EE9"/>
    <w:rsid w:val="00626187"/>
    <w:rsid w:val="006269F9"/>
    <w:rsid w:val="00643B56"/>
    <w:rsid w:val="00645ACB"/>
    <w:rsid w:val="00671449"/>
    <w:rsid w:val="00671BA5"/>
    <w:rsid w:val="00672BD6"/>
    <w:rsid w:val="00684EF0"/>
    <w:rsid w:val="006C010B"/>
    <w:rsid w:val="006C78CA"/>
    <w:rsid w:val="006E027B"/>
    <w:rsid w:val="006E3247"/>
    <w:rsid w:val="00704B66"/>
    <w:rsid w:val="00704DA5"/>
    <w:rsid w:val="00715BEE"/>
    <w:rsid w:val="007344F5"/>
    <w:rsid w:val="0075778F"/>
    <w:rsid w:val="007646B8"/>
    <w:rsid w:val="00791B6F"/>
    <w:rsid w:val="007B1C68"/>
    <w:rsid w:val="007C4DF0"/>
    <w:rsid w:val="007E1192"/>
    <w:rsid w:val="007E5317"/>
    <w:rsid w:val="008375E8"/>
    <w:rsid w:val="0084597B"/>
    <w:rsid w:val="0087278F"/>
    <w:rsid w:val="0088141C"/>
    <w:rsid w:val="0088180C"/>
    <w:rsid w:val="00891AC2"/>
    <w:rsid w:val="00893F54"/>
    <w:rsid w:val="00896F57"/>
    <w:rsid w:val="008B0D8F"/>
    <w:rsid w:val="009837D0"/>
    <w:rsid w:val="00985AAB"/>
    <w:rsid w:val="009C3B09"/>
    <w:rsid w:val="009D4031"/>
    <w:rsid w:val="009E1D91"/>
    <w:rsid w:val="009F1F41"/>
    <w:rsid w:val="009F756E"/>
    <w:rsid w:val="00A35512"/>
    <w:rsid w:val="00A608ED"/>
    <w:rsid w:val="00AE2DCB"/>
    <w:rsid w:val="00B06B73"/>
    <w:rsid w:val="00B24A09"/>
    <w:rsid w:val="00B255A9"/>
    <w:rsid w:val="00B3287B"/>
    <w:rsid w:val="00B55D4F"/>
    <w:rsid w:val="00B57E16"/>
    <w:rsid w:val="00B6652E"/>
    <w:rsid w:val="00B927FD"/>
    <w:rsid w:val="00BA224C"/>
    <w:rsid w:val="00BC4FF3"/>
    <w:rsid w:val="00BC6C9B"/>
    <w:rsid w:val="00BD585F"/>
    <w:rsid w:val="00BE161E"/>
    <w:rsid w:val="00BE6E13"/>
    <w:rsid w:val="00BF6C33"/>
    <w:rsid w:val="00C011C4"/>
    <w:rsid w:val="00C3542E"/>
    <w:rsid w:val="00C36B6A"/>
    <w:rsid w:val="00C44B43"/>
    <w:rsid w:val="00C76601"/>
    <w:rsid w:val="00C875AA"/>
    <w:rsid w:val="00CA3A7D"/>
    <w:rsid w:val="00CE0853"/>
    <w:rsid w:val="00CF429F"/>
    <w:rsid w:val="00CF7D38"/>
    <w:rsid w:val="00D125B1"/>
    <w:rsid w:val="00D14D68"/>
    <w:rsid w:val="00D16502"/>
    <w:rsid w:val="00D31574"/>
    <w:rsid w:val="00D623AB"/>
    <w:rsid w:val="00D734D8"/>
    <w:rsid w:val="00D76229"/>
    <w:rsid w:val="00D8541F"/>
    <w:rsid w:val="00D85B44"/>
    <w:rsid w:val="00D87695"/>
    <w:rsid w:val="00D92CDC"/>
    <w:rsid w:val="00DA236E"/>
    <w:rsid w:val="00DA6A18"/>
    <w:rsid w:val="00DB4957"/>
    <w:rsid w:val="00DD5848"/>
    <w:rsid w:val="00DD6B68"/>
    <w:rsid w:val="00DD7209"/>
    <w:rsid w:val="00DE2C3C"/>
    <w:rsid w:val="00E142D3"/>
    <w:rsid w:val="00E333FB"/>
    <w:rsid w:val="00E45741"/>
    <w:rsid w:val="00E83124"/>
    <w:rsid w:val="00EA2329"/>
    <w:rsid w:val="00EB0877"/>
    <w:rsid w:val="00F00B82"/>
    <w:rsid w:val="00F04795"/>
    <w:rsid w:val="00F366F9"/>
    <w:rsid w:val="00F370AB"/>
    <w:rsid w:val="00F42F0A"/>
    <w:rsid w:val="00F94689"/>
    <w:rsid w:val="00F94ADB"/>
    <w:rsid w:val="00FB1AD3"/>
    <w:rsid w:val="00FB5A04"/>
    <w:rsid w:val="00FB7666"/>
    <w:rsid w:val="00FC0211"/>
    <w:rsid w:val="00FD3F53"/>
    <w:rsid w:val="00FD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45CBDC8"/>
  <w15:docId w15:val="{3DD27661-812C-4856-89B6-B0C60A6A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1BEA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893F54"/>
    <w:pPr>
      <w:jc w:val="center"/>
    </w:pPr>
    <w:rPr>
      <w:rFonts w:eastAsia="SimSun"/>
      <w:sz w:val="28"/>
      <w:szCs w:val="20"/>
    </w:rPr>
  </w:style>
  <w:style w:type="table" w:styleId="Grilledutableau">
    <w:name w:val="Table Grid"/>
    <w:basedOn w:val="TableauNormal"/>
    <w:rsid w:val="00837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6E3247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rsid w:val="00B57E16"/>
    <w:pPr>
      <w:suppressAutoHyphens/>
    </w:pPr>
    <w:rPr>
      <w:rFonts w:ascii="Arial" w:hAnsi="Arial" w:cs="Arial"/>
      <w:sz w:val="22"/>
      <w:szCs w:val="17"/>
      <w:lang w:eastAsia="ar-SA"/>
    </w:rPr>
  </w:style>
  <w:style w:type="paragraph" w:styleId="Adressedestinataire">
    <w:name w:val="envelope address"/>
    <w:basedOn w:val="Normal"/>
    <w:rsid w:val="002158D6"/>
    <w:pPr>
      <w:framePr w:w="7938" w:h="1985" w:hRule="exact" w:hSpace="141" w:wrap="auto" w:hAnchor="page" w:xAlign="center" w:yAlign="bottom"/>
      <w:ind w:left="2835"/>
    </w:pPr>
    <w:rPr>
      <w:rFonts w:ascii="Arial" w:hAnsi="Arial" w:cs="Arial"/>
    </w:rPr>
  </w:style>
  <w:style w:type="paragraph" w:styleId="Adresseexpditeur">
    <w:name w:val="envelope return"/>
    <w:basedOn w:val="Normal"/>
    <w:rsid w:val="002158D6"/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rsid w:val="00671449"/>
    <w:pPr>
      <w:spacing w:before="100" w:beforeAutospacing="1" w:after="100" w:afterAutospacing="1"/>
    </w:pPr>
  </w:style>
  <w:style w:type="paragraph" w:styleId="Liste">
    <w:name w:val="List"/>
    <w:basedOn w:val="Normal"/>
    <w:rsid w:val="002158D6"/>
    <w:pPr>
      <w:suppressAutoHyphens/>
      <w:spacing w:after="120"/>
    </w:pPr>
    <w:rPr>
      <w:rFonts w:cs="Mangal"/>
      <w:lang w:eastAsia="ar-SA"/>
    </w:rPr>
  </w:style>
  <w:style w:type="character" w:customStyle="1" w:styleId="apple-tab-span">
    <w:name w:val="apple-tab-span"/>
    <w:basedOn w:val="Policepardfaut"/>
    <w:rsid w:val="000E3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3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692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6863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ilisateur\Application%20Data\Microsoft\Mod&#232;les\en-t&#234;te%20lettre%20modifi&#233;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Settings\Utilisateur\Application Data\Microsoft\Modèles\en-tête lettre modifiée.dot</Template>
  <TotalTime>1</TotalTime>
  <Pages>2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Paroisse Notre-Dame de Grâce</vt:lpstr>
    </vt:vector>
  </TitlesOfParts>
  <Company>JFTH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Paroisse Notre-Dame de Grâce</dc:title>
  <dc:creator>x</dc:creator>
  <cp:lastModifiedBy>Gilda Routy</cp:lastModifiedBy>
  <cp:revision>2</cp:revision>
  <cp:lastPrinted>2023-08-29T20:00:00Z</cp:lastPrinted>
  <dcterms:created xsi:type="dcterms:W3CDTF">2025-06-25T15:16:00Z</dcterms:created>
  <dcterms:modified xsi:type="dcterms:W3CDTF">2025-06-25T15:16:00Z</dcterms:modified>
</cp:coreProperties>
</file>